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湘东工业园绿化养护劳务项目采购潜在投标人报名公告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4910"/>
      <w:bookmarkStart w:id="1" w:name="_Toc28359012"/>
      <w:bookmarkStart w:id="2" w:name="_Toc16925"/>
      <w:bookmarkStart w:id="3" w:name="_Toc28359089"/>
      <w:bookmarkStart w:id="4" w:name="_Toc5137"/>
      <w:bookmarkStart w:id="5" w:name="_Toc35393798"/>
      <w:bookmarkStart w:id="6" w:name="_Toc35393629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湘东工业园绿化养护劳务项目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2021年12月17日下午17:00（周六）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湘东工业园绿化养护劳务项目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330万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330万</w:t>
      </w:r>
      <w:r>
        <w:rPr>
          <w:rFonts w:hint="eastAsia" w:ascii="宋体" w:hAnsi="宋体" w:eastAsia="宋体" w:cs="宋体"/>
          <w:sz w:val="24"/>
          <w:szCs w:val="24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eastAsia="zh-CN"/>
        </w:rPr>
        <w:t>绿化养护工程劳务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湘东工业园绿化养护劳务项目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330万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35393799"/>
      <w:bookmarkStart w:id="8" w:name="_Toc13076"/>
      <w:bookmarkStart w:id="9" w:name="_Toc28359090"/>
      <w:bookmarkStart w:id="10" w:name="_Toc28359013"/>
      <w:bookmarkStart w:id="11" w:name="_Toc35393630"/>
      <w:bookmarkStart w:id="12" w:name="_Toc23209"/>
      <w:bookmarkStart w:id="13" w:name="_Toc11895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359019"/>
      <w:bookmarkStart w:id="15" w:name="_Toc25314"/>
      <w:bookmarkStart w:id="16" w:name="_Toc28359096"/>
      <w:bookmarkStart w:id="17" w:name="_Toc25683"/>
      <w:bookmarkStart w:id="18" w:name="_Toc35393637"/>
      <w:bookmarkStart w:id="19" w:name="_Toc286"/>
      <w:bookmarkStart w:id="20" w:name="_Toc3539380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35393632"/>
      <w:bookmarkStart w:id="24" w:name="_Toc28359015"/>
      <w:bookmarkStart w:id="25" w:name="_Toc35393801"/>
      <w:bookmarkStart w:id="26" w:name="_Toc28359092"/>
      <w:bookmarkStart w:id="27" w:name="_Toc17478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15</w:t>
      </w:r>
      <w:bookmarkStart w:id="35" w:name="_GoBack"/>
      <w:bookmarkEnd w:id="35"/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17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35393807"/>
      <w:bookmarkStart w:id="31" w:name="_Toc28359097"/>
      <w:bookmarkStart w:id="32" w:name="_Toc35393638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王强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FE1154"/>
    <w:rsid w:val="13D7288E"/>
    <w:rsid w:val="15287C50"/>
    <w:rsid w:val="15EC604C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8213A2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F84471"/>
    <w:rsid w:val="6B396041"/>
    <w:rsid w:val="6C52274B"/>
    <w:rsid w:val="6CF5518E"/>
    <w:rsid w:val="6D535020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2024-04-11T06:59:09Z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A1B1B89B136E4A9EBC520C767044972D_13</vt:lpwstr>
  </property>
</Properties>
</file>