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湘东区“四好农村路”通道绿化提升工程（东桥镇南岗口段）苗木采购项目潜在投标人报名公告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28359089"/>
      <w:bookmarkStart w:id="2" w:name="_Toc16925"/>
      <w:bookmarkStart w:id="3" w:name="_Toc14910"/>
      <w:bookmarkStart w:id="4" w:name="_Toc35393629"/>
      <w:bookmarkStart w:id="5" w:name="_Toc28359012"/>
      <w:bookmarkStart w:id="6" w:name="_Toc35393798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湘东区“四好农村路”通道绿化提升工程（东桥镇南岗口段）苗木采购项目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江西省泽祺建设工程管理有限公司报名，并于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2021年7月21日下午17:00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湘东区“四好农村路”通道绿化提升工程（东桥镇南岗口段）苗木采购项目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700000</w:t>
      </w:r>
      <w:r>
        <w:rPr>
          <w:rFonts w:hint="eastAsia" w:ascii="宋体" w:hAnsi="宋体" w:eastAsia="宋体" w:cs="宋体"/>
          <w:sz w:val="24"/>
          <w:szCs w:val="24"/>
        </w:rPr>
        <w:t>元</w:t>
      </w:r>
      <w:bookmarkStart w:id="35" w:name="_GoBack"/>
      <w:bookmarkEnd w:id="35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700000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苗木采购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湘东区“四好农村路”通道绿化提升工程（东桥镇南岗口段）苗木采购项目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700000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23209"/>
      <w:bookmarkStart w:id="9" w:name="_Toc13076"/>
      <w:bookmarkStart w:id="10" w:name="_Toc11895"/>
      <w:bookmarkStart w:id="11" w:name="_Toc28359090"/>
      <w:bookmarkStart w:id="12" w:name="_Toc35393799"/>
      <w:bookmarkStart w:id="13" w:name="_Toc3539363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28359019"/>
      <w:bookmarkStart w:id="16" w:name="_Toc35393806"/>
      <w:bookmarkStart w:id="17" w:name="_Toc25683"/>
      <w:bookmarkStart w:id="18" w:name="_Toc35393637"/>
      <w:bookmarkStart w:id="19" w:name="_Toc28359096"/>
      <w:bookmarkStart w:id="20" w:name="_Toc28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7478"/>
      <w:bookmarkStart w:id="24" w:name="_Toc1597"/>
      <w:bookmarkStart w:id="25" w:name="_Toc28359092"/>
      <w:bookmarkStart w:id="26" w:name="_Toc35393801"/>
      <w:bookmarkStart w:id="27" w:name="_Toc35393632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江西省泽祺建设工程管理有限公司（江西省萍乡市安源区安源新村17栋2单元202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28359020"/>
      <w:bookmarkStart w:id="31" w:name="_Toc35393638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江西省泽祺建设工程管理有限公司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江西省泽祺建设工程管理有限公司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江西省萍乡市安源区安源新村17栋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2单元202）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15807998787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方女士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0FF369AE"/>
    <w:rsid w:val="1000741B"/>
    <w:rsid w:val="10B07E78"/>
    <w:rsid w:val="10DB11AC"/>
    <w:rsid w:val="12320D24"/>
    <w:rsid w:val="12FE1154"/>
    <w:rsid w:val="13D7288E"/>
    <w:rsid w:val="15287C50"/>
    <w:rsid w:val="15EC604C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A01621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CBC7B7C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10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727F781FB3D148F79F78FF3C38E2A55E_13</vt:lpwstr>
  </property>
</Properties>
</file>