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萍乡市湘东区大沙江体育公园建设项目（二期）劳务采购项目潜在投标人报名公告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16925"/>
      <w:bookmarkStart w:id="2" w:name="_Toc28359012"/>
      <w:bookmarkStart w:id="3" w:name="_Toc14910"/>
      <w:bookmarkStart w:id="4" w:name="_Toc5137"/>
      <w:bookmarkStart w:id="5" w:name="_Toc28359089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萍乡市湘东区大沙江体育公园建设项目（二期）劳务采购项目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2022年12月17日下午17:00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萍乡市湘东区大沙江体育公园建设项目（二期）劳务采购项目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萍乡市湘东区大沙江体育公园建设项目（二期）劳务采购项目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3076"/>
      <w:bookmarkStart w:id="8" w:name="_Toc35393630"/>
      <w:bookmarkStart w:id="9" w:name="_Toc35393799"/>
      <w:bookmarkStart w:id="10" w:name="_Toc28359013"/>
      <w:bookmarkStart w:id="11" w:name="_Toc28359090"/>
      <w:bookmarkStart w:id="12" w:name="_Toc23209"/>
      <w:bookmarkStart w:id="13" w:name="_Toc11895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314"/>
      <w:bookmarkStart w:id="15" w:name="_Toc25683"/>
      <w:bookmarkStart w:id="16" w:name="_Toc35393637"/>
      <w:bookmarkStart w:id="17" w:name="_Toc28359019"/>
      <w:bookmarkStart w:id="18" w:name="_Toc28359096"/>
      <w:bookmarkStart w:id="19" w:name="_Toc286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17478"/>
      <w:bookmarkStart w:id="25" w:name="_Toc35393632"/>
      <w:bookmarkStart w:id="26" w:name="_Toc1597"/>
      <w:bookmarkStart w:id="27" w:name="_Toc28359015"/>
      <w:bookmarkStart w:id="28" w:name="_Toc2835909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45A32B7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2024-04-12T03:34:49Z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