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湘东区老区医院小区老旧小区改造项目材料采购项目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28359012"/>
      <w:bookmarkStart w:id="2" w:name="_Toc35393629"/>
      <w:bookmarkStart w:id="3" w:name="_Toc14910"/>
      <w:bookmarkStart w:id="4" w:name="_Toc35393798"/>
      <w:bookmarkStart w:id="5" w:name="_Toc5137"/>
      <w:bookmarkStart w:id="6" w:name="_Toc2835908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湘东区老区医院小区老旧小区改造项目材料采购项目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2022年12月4日下午17:00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湘东区老区医院小区老旧小区改造项目材料采购项目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土建材料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811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湘东区老区医院小区老旧小区改造项目材料采购项目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23209"/>
      <w:bookmarkStart w:id="9" w:name="_Toc28359090"/>
      <w:bookmarkStart w:id="10" w:name="_Toc11895"/>
      <w:bookmarkStart w:id="11" w:name="_Toc35393799"/>
      <w:bookmarkStart w:id="12" w:name="_Toc28359013"/>
      <w:bookmarkStart w:id="13" w:name="_Toc13076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637"/>
      <w:bookmarkStart w:id="15" w:name="_Toc25314"/>
      <w:bookmarkStart w:id="16" w:name="_Toc286"/>
      <w:bookmarkStart w:id="17" w:name="_Toc35393806"/>
      <w:bookmarkStart w:id="18" w:name="_Toc28359019"/>
      <w:bookmarkStart w:id="19" w:name="_Toc28359096"/>
      <w:bookmarkStart w:id="20" w:name="_Toc25683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35393632"/>
      <w:bookmarkStart w:id="25" w:name="_Toc28359015"/>
      <w:bookmarkStart w:id="26" w:name="_Toc35393801"/>
      <w:bookmarkStart w:id="27" w:name="_Toc28359092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28359020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江西省萍乡市安源区安源镇十里村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  <w:bookmarkStart w:id="35" w:name="_GoBack"/>
      <w:bookmarkEnd w:id="3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B8B59AE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4ED77A3D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1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