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湘东城区绿化养护工程劳务承包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5137"/>
      <w:bookmarkStart w:id="1" w:name="_Toc16925"/>
      <w:bookmarkStart w:id="2" w:name="_Toc14910"/>
      <w:bookmarkStart w:id="3" w:name="_Toc28359012"/>
      <w:bookmarkStart w:id="4" w:name="_Toc35393798"/>
      <w:bookmarkStart w:id="5" w:name="_Toc35393629"/>
      <w:bookmarkStart w:id="6" w:name="_Toc28359089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湘东城区绿化养护工程劳务承包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欣融工程造价咨询集团有限公司报名，并于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2022年12月7日下午17:00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湘东城区绿化养护工程劳务承包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360万元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360万元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劳务采购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3811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0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81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0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81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湘东城区绿化养护工程劳务承包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360万元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11895"/>
      <w:bookmarkStart w:id="8" w:name="_Toc35393799"/>
      <w:bookmarkStart w:id="9" w:name="_Toc28359090"/>
      <w:bookmarkStart w:id="10" w:name="_Toc13076"/>
      <w:bookmarkStart w:id="11" w:name="_Toc23209"/>
      <w:bookmarkStart w:id="12" w:name="_Toc35393630"/>
      <w:bookmarkStart w:id="13" w:name="_Toc28359013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8359019"/>
      <w:bookmarkStart w:id="15" w:name="_Toc28359096"/>
      <w:bookmarkStart w:id="16" w:name="_Toc35393637"/>
      <w:bookmarkStart w:id="17" w:name="_Toc286"/>
      <w:bookmarkStart w:id="18" w:name="_Toc25683"/>
      <w:bookmarkStart w:id="19" w:name="_Toc35393806"/>
      <w:bookmarkStart w:id="20" w:name="_Toc25314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萍乡市五峰林业发展有限公司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28359092"/>
      <w:bookmarkStart w:id="24" w:name="_Toc28359015"/>
      <w:bookmarkStart w:id="25" w:name="_Toc35393632"/>
      <w:bookmarkStart w:id="26" w:name="_Toc17478"/>
      <w:bookmarkStart w:id="27" w:name="_Toc35393801"/>
      <w:bookmarkStart w:id="28" w:name="_Toc1597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欣融工程造价咨询集团有限公司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20"/>
      <w:bookmarkStart w:id="30" w:name="_Toc28359097"/>
      <w:bookmarkStart w:id="31" w:name="_Toc35393638"/>
      <w:bookmarkStart w:id="32" w:name="_Toc3539380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bookmarkEnd w:id="29"/>
    <w:bookmarkEnd w:id="30"/>
    <w:bookmarkEnd w:id="31"/>
    <w:bookmarkEnd w:id="32"/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欣融工程造价咨询集团有限公司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江西省萍乡市安源区安源镇十里村</w:t>
      </w:r>
    </w:p>
    <w:p>
      <w:pPr>
        <w:spacing w:line="324" w:lineRule="exact"/>
        <w:ind w:firstLine="720" w:firstLineChars="300"/>
        <w:rPr>
          <w:rFonts w:hint="default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18620628431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</w:t>
      </w:r>
      <w:bookmarkStart w:id="35" w:name="_GoBack"/>
      <w:bookmarkEnd w:id="35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欧阳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sz w:val="24"/>
          <w:highlight w:val="white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AA0535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DB46F56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CA2B92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1324</Words>
  <Characters>1511</Characters>
  <Lines>0</Lines>
  <Paragraphs>0</Paragraphs>
  <TotalTime>1</TotalTime>
  <ScaleCrop>false</ScaleCrop>
  <LinksUpToDate>false</LinksUpToDate>
  <CharactersWithSpaces>1577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2024-04-12T05:31:29Z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A1B1B89B136E4A9EBC520C767044972D_13</vt:lpwstr>
  </property>
</Properties>
</file>