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萍乡市湘东区滨河花园小区（一期）老旧小区改造项目材料采购项目潜在投标人报名公告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28359089"/>
      <w:bookmarkStart w:id="1" w:name="_Toc5137"/>
      <w:bookmarkStart w:id="2" w:name="_Toc35393798"/>
      <w:bookmarkStart w:id="3" w:name="_Toc28359012"/>
      <w:bookmarkStart w:id="4" w:name="_Toc16925"/>
      <w:bookmarkStart w:id="5" w:name="_Toc14910"/>
      <w:bookmarkStart w:id="6" w:name="_Toc35393629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萍乡市湘东区滨河花园小区（一期）老旧小区改造项目材料采购项目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中启信项目咨询有限公司报名，并于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2022年7月27日下午17:00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萍乡市湘东区滨河花园小区（一期）老旧小区改造项目材料采购项目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150万元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150万元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混凝土等材料</w:t>
      </w:r>
      <w:bookmarkStart w:id="35" w:name="_GoBack"/>
      <w:bookmarkEnd w:id="35"/>
      <w:r>
        <w:rPr>
          <w:rFonts w:hint="eastAsia" w:ascii="宋体" w:hAnsi="宋体" w:cs="宋体"/>
          <w:sz w:val="24"/>
          <w:szCs w:val="24"/>
          <w:lang w:val="en-US" w:eastAsia="zh-CN"/>
        </w:rPr>
        <w:t>采购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4044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79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404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79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404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萍乡市湘东区滨河花园小区（一期）老旧小区改造项目材料采购项目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150万元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23209"/>
      <w:bookmarkStart w:id="8" w:name="_Toc11895"/>
      <w:bookmarkStart w:id="9" w:name="_Toc28359090"/>
      <w:bookmarkStart w:id="10" w:name="_Toc28359013"/>
      <w:bookmarkStart w:id="11" w:name="_Toc35393799"/>
      <w:bookmarkStart w:id="12" w:name="_Toc13076"/>
      <w:bookmarkStart w:id="13" w:name="_Toc35393630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35393637"/>
      <w:bookmarkStart w:id="15" w:name="_Toc25683"/>
      <w:bookmarkStart w:id="16" w:name="_Toc25314"/>
      <w:bookmarkStart w:id="17" w:name="_Toc28359096"/>
      <w:bookmarkStart w:id="18" w:name="_Toc28359019"/>
      <w:bookmarkStart w:id="19" w:name="_Toc286"/>
      <w:bookmarkStart w:id="20" w:name="_Toc35393806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91"/>
      <w:bookmarkStart w:id="22" w:name="_Toc28359014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萍乡市五峰林业发展有限公司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17478"/>
      <w:bookmarkStart w:id="24" w:name="_Toc35393801"/>
      <w:bookmarkStart w:id="25" w:name="_Toc28359092"/>
      <w:bookmarkStart w:id="26" w:name="_Toc35393632"/>
      <w:bookmarkStart w:id="27" w:name="_Toc1597"/>
      <w:bookmarkStart w:id="28" w:name="_Toc28359015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中启信项目咨询有限公司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安源镇跃进村新苑小区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：2022年7月2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日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2022年7月27日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28359020"/>
      <w:bookmarkStart w:id="30" w:name="_Toc28359097"/>
      <w:bookmarkStart w:id="31" w:name="_Toc35393807"/>
      <w:bookmarkStart w:id="32" w:name="_Toc35393638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bookmarkEnd w:id="29"/>
    <w:bookmarkEnd w:id="30"/>
    <w:bookmarkEnd w:id="31"/>
    <w:bookmarkEnd w:id="32"/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5076"/>
      <w:bookmarkStart w:id="34" w:name="_Toc15785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中启信项目咨询有限公司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安源镇跃进村新苑小区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16679011007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兰云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0F75F3E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2024-04-12T05:54:23Z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A1B1B89B136E4A9EBC520C767044972D_13</vt:lpwstr>
  </property>
</Properties>
</file>