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萍乡市湘东区滨河花园小区（一期）老旧小区改造项目材料采购项目潜在投标人报名公告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629"/>
      <w:bookmarkStart w:id="2" w:name="_Toc35393798"/>
      <w:bookmarkStart w:id="3" w:name="_Toc28359089"/>
      <w:bookmarkStart w:id="4" w:name="_Toc14910"/>
      <w:bookmarkStart w:id="5" w:name="_Toc5137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萍乡市湘东区滨河花园小区（一期）老旧小区改造项目材料采购项目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2022年7月27日下午17:00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萍乡市湘东区滨河花园小区（一期）老旧小区改造项目材料采购项目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沥青混凝土等材料采购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萍乡市湘东区滨河花园小区（一期）老旧小区改造项目材料采购项目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28359090"/>
      <w:bookmarkStart w:id="9" w:name="_Toc28359013"/>
      <w:bookmarkStart w:id="10" w:name="_Toc13076"/>
      <w:bookmarkStart w:id="11" w:name="_Toc11895"/>
      <w:bookmarkStart w:id="12" w:name="_Toc35393630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5314"/>
      <w:bookmarkStart w:id="16" w:name="_Toc35393637"/>
      <w:bookmarkStart w:id="17" w:name="_Toc28359096"/>
      <w:bookmarkStart w:id="18" w:name="_Toc35393806"/>
      <w:bookmarkStart w:id="19" w:name="_Toc28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35393801"/>
      <w:bookmarkStart w:id="25" w:name="_Toc1597"/>
      <w:bookmarkStart w:id="26" w:name="_Toc35393632"/>
      <w:bookmarkStart w:id="27" w:name="_Toc17478"/>
      <w:bookmarkStart w:id="28" w:name="_Toc2835909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：2022年7月2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2022年7月27日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AE62FD0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45C30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2024-04-12T06:43:54Z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