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萍乡市湘东区滨河花园小区（一期）老旧小区改造项目劳务采购项目潜在投标人报名公告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4910"/>
      <w:bookmarkStart w:id="1" w:name="_Toc35393798"/>
      <w:bookmarkStart w:id="2" w:name="_Toc28359089"/>
      <w:bookmarkStart w:id="3" w:name="_Toc28359012"/>
      <w:bookmarkStart w:id="4" w:name="_Toc16925"/>
      <w:bookmarkStart w:id="5" w:name="_Toc5137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萍乡市湘东区滨河花园小区（一期）老旧小区改造项目劳务采购项目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2022年7月27日下午17:00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萍乡市湘东区滨河花园小区（一期）老旧小区改造项目劳务采购项目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160万元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160万元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044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萍乡市湘东区滨河花园小区（一期）老旧小区改造项目劳务采购项目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13076"/>
      <w:bookmarkStart w:id="9" w:name="_Toc35393630"/>
      <w:bookmarkStart w:id="10" w:name="_Toc28359013"/>
      <w:bookmarkStart w:id="11" w:name="_Toc11895"/>
      <w:bookmarkStart w:id="12" w:name="_Toc28359090"/>
      <w:bookmarkStart w:id="13" w:name="_Toc2320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96"/>
      <w:bookmarkStart w:id="15" w:name="_Toc28359019"/>
      <w:bookmarkStart w:id="16" w:name="_Toc35393806"/>
      <w:bookmarkStart w:id="17" w:name="_Toc35393637"/>
      <w:bookmarkStart w:id="18" w:name="_Toc286"/>
      <w:bookmarkStart w:id="19" w:name="_Toc25683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35393632"/>
      <w:bookmarkStart w:id="25" w:name="_Toc28359015"/>
      <w:bookmarkStart w:id="26" w:name="_Toc17478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：2022年7月2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2022年7月27日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28359097"/>
      <w:bookmarkStart w:id="31" w:name="_Toc28359020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  <w:bookmarkStart w:id="35" w:name="_GoBack"/>
      <w:bookmarkEnd w:id="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7B01962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127D0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2024-04-12T06:43:38Z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