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萍乡市湘东区滨河花园小区（一期）老旧小区改造项目苗木采购项目潜在投标人报名公告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89"/>
      <w:bookmarkStart w:id="1" w:name="_Toc5137"/>
      <w:bookmarkStart w:id="2" w:name="_Toc28359012"/>
      <w:bookmarkStart w:id="3" w:name="_Toc16925"/>
      <w:bookmarkStart w:id="4" w:name="_Toc35393629"/>
      <w:bookmarkStart w:id="5" w:name="_Toc14910"/>
      <w:bookmarkStart w:id="6" w:name="_Toc35393798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萍乡市湘东区滨河花园小区（一期）老旧小区改造项目苗木采购项目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中启信项目咨询有限公司报名，并于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2022年7月27日下午17:00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萍乡市湘东区滨河花园小区（一期）老旧小区改造项目苗木采购项目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110万元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110万元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苗木采购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4044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萍乡市湘东区滨河花园小区（一期）老旧小区改造项目苗木采购项目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110万元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3209"/>
      <w:bookmarkStart w:id="8" w:name="_Toc11895"/>
      <w:bookmarkStart w:id="9" w:name="_Toc28359090"/>
      <w:bookmarkStart w:id="10" w:name="_Toc28359013"/>
      <w:bookmarkStart w:id="11" w:name="_Toc35393799"/>
      <w:bookmarkStart w:id="12" w:name="_Toc13076"/>
      <w:bookmarkStart w:id="13" w:name="_Toc3539363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96"/>
      <w:bookmarkStart w:id="15" w:name="_Toc25683"/>
      <w:bookmarkStart w:id="16" w:name="_Toc25314"/>
      <w:bookmarkStart w:id="17" w:name="_Toc35393806"/>
      <w:bookmarkStart w:id="18" w:name="_Toc286"/>
      <w:bookmarkStart w:id="19" w:name="_Toc35393637"/>
      <w:bookmarkStart w:id="20" w:name="_Toc28359019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597"/>
      <w:bookmarkStart w:id="24" w:name="_Toc17478"/>
      <w:bookmarkStart w:id="25" w:name="_Toc35393801"/>
      <w:bookmarkStart w:id="26" w:name="_Toc35393632"/>
      <w:bookmarkStart w:id="27" w:name="_Toc28359015"/>
      <w:bookmarkStart w:id="28" w:name="_Toc2835909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中启信项目咨询有限公司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安源镇跃进村新苑小区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：2022年7月2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2022年7月27日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35393638"/>
      <w:bookmarkStart w:id="31" w:name="_Toc28359097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中启信项目咨询有限公司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安源镇跃进村新苑小区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16679011007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兰云</w:t>
      </w:r>
    </w:p>
    <w:p>
      <w:pPr>
        <w:rPr>
          <w:rFonts w:hint="eastAsia"/>
          <w:lang w:val="en-US" w:eastAsia="zh-CN"/>
        </w:rPr>
      </w:pPr>
      <w:bookmarkStart w:id="35" w:name="_GoBack"/>
      <w:bookmarkEnd w:id="35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4947CC1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09403EE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6F1F0BF9"/>
    <w:rsid w:val="70801CB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2024-04-12T05:50:00Z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