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大桥片区云程花园临时地块绿化工程苗木采购潜在投标人报名公告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35393629"/>
      <w:bookmarkStart w:id="2" w:name="_Toc28359012"/>
      <w:bookmarkStart w:id="3" w:name="_Toc16925"/>
      <w:bookmarkStart w:id="4" w:name="_Toc35393798"/>
      <w:bookmarkStart w:id="5" w:name="_Toc5137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大桥片区云程花园临时地块绿化工程苗木采购(一期)项目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2022年2月20日下午17:00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大桥片区云程花园临时地块绿化工程苗木采购(一期)项目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苗木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大桥片区云程花园临时地块绿化工程苗木采购(一期)项目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28359013"/>
      <w:bookmarkStart w:id="9" w:name="_Toc13076"/>
      <w:bookmarkStart w:id="10" w:name="_Toc11895"/>
      <w:bookmarkStart w:id="11" w:name="_Toc28359090"/>
      <w:bookmarkStart w:id="12" w:name="_Toc23209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14" w:name="_Toc28359091"/>
      <w:bookmarkStart w:id="15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业绩（提供合同或中标通知书）（如有）。</w:t>
      </w:r>
    </w:p>
    <w:bookmarkEnd w:id="14"/>
    <w:bookmarkEnd w:id="15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16" w:name="_Toc35393806"/>
      <w:bookmarkStart w:id="17" w:name="_Toc25683"/>
      <w:bookmarkStart w:id="18" w:name="_Toc28359019"/>
      <w:bookmarkStart w:id="19" w:name="_Toc28359096"/>
      <w:bookmarkStart w:id="20" w:name="_Toc25314"/>
      <w:bookmarkStart w:id="21" w:name="_Toc35393637"/>
      <w:bookmarkStart w:id="22" w:name="_Toc286"/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632"/>
      <w:bookmarkStart w:id="24" w:name="_Toc35393801"/>
      <w:bookmarkStart w:id="25" w:name="_Toc28359015"/>
      <w:bookmarkStart w:id="26" w:name="_Toc28359092"/>
      <w:bookmarkStart w:id="27" w:name="_Toc17478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  <w:bookmarkStart w:id="35" w:name="_GoBack"/>
      <w:bookmarkEnd w:id="35"/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6"/>
      <w:bookmarkEnd w:id="17"/>
      <w:bookmarkEnd w:id="18"/>
      <w:bookmarkEnd w:id="19"/>
      <w:bookmarkEnd w:id="20"/>
      <w:bookmarkEnd w:id="21"/>
      <w:bookmarkEnd w:id="22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20"/>
      <w:bookmarkStart w:id="31" w:name="_Toc2835909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u w:val="single"/>
        </w:rPr>
        <w:t>　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电　    话：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FE1154"/>
    <w:rsid w:val="13D7288E"/>
    <w:rsid w:val="15287C50"/>
    <w:rsid w:val="16F94C48"/>
    <w:rsid w:val="176C7DDC"/>
    <w:rsid w:val="1A206331"/>
    <w:rsid w:val="1BB27699"/>
    <w:rsid w:val="1D4D4E0F"/>
    <w:rsid w:val="1DC855B3"/>
    <w:rsid w:val="1E5A1B7A"/>
    <w:rsid w:val="1E8F2CBC"/>
    <w:rsid w:val="1F416591"/>
    <w:rsid w:val="213B754C"/>
    <w:rsid w:val="216450CB"/>
    <w:rsid w:val="222F609B"/>
    <w:rsid w:val="24087009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3DE2C9C"/>
    <w:rsid w:val="44AE1222"/>
    <w:rsid w:val="468222D6"/>
    <w:rsid w:val="46AE7CA9"/>
    <w:rsid w:val="482A0440"/>
    <w:rsid w:val="491357E9"/>
    <w:rsid w:val="4E770B58"/>
    <w:rsid w:val="5411471F"/>
    <w:rsid w:val="55ED6DE7"/>
    <w:rsid w:val="574452C1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33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