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萍乡市湘东区下埠镇园区公墓山附属工程项目潜在投标人报名公告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28359089"/>
      <w:bookmarkStart w:id="1" w:name="_Toc14910"/>
      <w:bookmarkStart w:id="2" w:name="_Toc5137"/>
      <w:bookmarkStart w:id="3" w:name="_Toc35393629"/>
      <w:bookmarkStart w:id="4" w:name="_Toc35393798"/>
      <w:bookmarkStart w:id="5" w:name="_Toc16925"/>
      <w:bookmarkStart w:id="6" w:name="_Toc28359012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萍乡市湘东区下埠镇园区公墓山附属工程项目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2023年12月23日下午17:00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萍乡市湘东区下埠镇园区公墓山附属工程项目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土建</w:t>
      </w:r>
      <w:bookmarkStart w:id="35" w:name="_GoBack"/>
      <w:bookmarkEnd w:id="35"/>
      <w:r>
        <w:rPr>
          <w:rFonts w:hint="eastAsia" w:ascii="宋体" w:hAnsi="宋体" w:cs="宋体"/>
          <w:sz w:val="24"/>
          <w:szCs w:val="24"/>
          <w:lang w:val="en-US" w:eastAsia="zh-CN"/>
        </w:rPr>
        <w:t>材料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萍乡市湘东区下埠镇园区公墓山附属工程项目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70万元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11895"/>
      <w:bookmarkStart w:id="8" w:name="_Toc28359013"/>
      <w:bookmarkStart w:id="9" w:name="_Toc28359090"/>
      <w:bookmarkStart w:id="10" w:name="_Toc13076"/>
      <w:bookmarkStart w:id="11" w:name="_Toc23209"/>
      <w:bookmarkStart w:id="12" w:name="_Toc35393630"/>
      <w:bookmarkStart w:id="13" w:name="_Toc35393799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5314"/>
      <w:bookmarkStart w:id="15" w:name="_Toc28359096"/>
      <w:bookmarkStart w:id="16" w:name="_Toc286"/>
      <w:bookmarkStart w:id="17" w:name="_Toc35393637"/>
      <w:bookmarkStart w:id="18" w:name="_Toc25683"/>
      <w:bookmarkStart w:id="19" w:name="_Toc35393806"/>
      <w:bookmarkStart w:id="20" w:name="_Toc28359019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萍乡市五峰林业发展有限公司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1597"/>
      <w:bookmarkStart w:id="24" w:name="_Toc17478"/>
      <w:bookmarkStart w:id="25" w:name="_Toc28359015"/>
      <w:bookmarkStart w:id="26" w:name="_Toc35393632"/>
      <w:bookmarkStart w:id="27" w:name="_Toc28359092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12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807"/>
      <w:bookmarkStart w:id="31" w:name="_Toc28359020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bookmarkEnd w:id="29"/>
    <w:bookmarkEnd w:id="30"/>
    <w:bookmarkEnd w:id="31"/>
    <w:bookmarkEnd w:id="32"/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sz w:val="24"/>
          <w:highlight w:val="white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48C5E1D"/>
    <w:rsid w:val="55ED6DE7"/>
    <w:rsid w:val="574452C1"/>
    <w:rsid w:val="575B4C17"/>
    <w:rsid w:val="59DC3467"/>
    <w:rsid w:val="5ABA51B1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2024-04-12T05:17:50Z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A1B1B89B136E4A9EBC520C767044972D_13</vt:lpwstr>
  </property>
</Properties>
</file>