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萍乡市湘东区美好乡村一二三产融合发展示范区建设项目材料采购项目潜在投标人报名公告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35393798"/>
      <w:bookmarkStart w:id="1" w:name="_Toc35393629"/>
      <w:bookmarkStart w:id="2" w:name="_Toc16925"/>
      <w:bookmarkStart w:id="3" w:name="_Toc28359089"/>
      <w:bookmarkStart w:id="4" w:name="_Toc28359012"/>
      <w:bookmarkStart w:id="5" w:name="_Toc14910"/>
      <w:bookmarkStart w:id="6" w:name="_Toc5137"/>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萍乡市湘东区美好乡村一二三产融合发展示范区建设项目材料采购项目</w:t>
      </w:r>
      <w:r>
        <w:rPr>
          <w:rFonts w:hint="eastAsia" w:ascii="宋体" w:hAnsi="宋体" w:eastAsia="宋体" w:cs="宋体"/>
          <w:sz w:val="24"/>
        </w:rPr>
        <w:t>招标项目的潜在投标人应在</w:t>
      </w:r>
      <w:r>
        <w:rPr>
          <w:rFonts w:hint="eastAsia" w:ascii="宋体" w:hAnsi="宋体" w:cs="宋体"/>
          <w:sz w:val="24"/>
          <w:lang w:val="en-US" w:eastAsia="zh-CN"/>
        </w:rPr>
        <w:t>萍乡市创星工程咨询有限公司报名，并于</w:t>
      </w:r>
      <w:r>
        <w:rPr>
          <w:rFonts w:hint="eastAsia" w:ascii="宋体" w:hAnsi="宋体" w:cs="宋体"/>
          <w:bCs/>
          <w:sz w:val="24"/>
          <w:u w:val="single"/>
          <w:lang w:val="en-US" w:eastAsia="zh-CN"/>
        </w:rPr>
        <w:t>2023年11月19日下午17:00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萍乡市湘东区美好乡村一二三产融合发展示范区建设项目材料采购项目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120万元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120万元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沥青混凝土</w:t>
      </w:r>
      <w:bookmarkStart w:id="35" w:name="_GoBack"/>
      <w:bookmarkEnd w:id="35"/>
      <w:r>
        <w:rPr>
          <w:rFonts w:hint="eastAsia" w:ascii="宋体" w:hAnsi="宋体" w:cs="宋体"/>
          <w:sz w:val="24"/>
          <w:szCs w:val="24"/>
          <w:lang w:val="en-US" w:eastAsia="zh-CN"/>
        </w:rPr>
        <w:t>材料</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527"/>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527"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527"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萍乡市湘东区美好乡村一二三产融合发展示范区建设项目材料采购项目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120万元</w:t>
            </w:r>
          </w:p>
        </w:tc>
      </w:tr>
    </w:tbl>
    <w:p>
      <w:pPr>
        <w:pStyle w:val="3"/>
        <w:spacing w:before="0" w:after="0" w:line="240" w:lineRule="auto"/>
        <w:rPr>
          <w:rFonts w:hint="eastAsia" w:ascii="宋体" w:hAnsi="宋体" w:eastAsia="宋体" w:cs="宋体"/>
          <w:bCs w:val="0"/>
          <w:sz w:val="24"/>
          <w:szCs w:val="24"/>
        </w:rPr>
      </w:pPr>
      <w:bookmarkStart w:id="7" w:name="_Toc23209"/>
      <w:bookmarkStart w:id="8" w:name="_Toc28359090"/>
      <w:bookmarkStart w:id="9" w:name="_Toc11895"/>
      <w:bookmarkStart w:id="10" w:name="_Toc35393630"/>
      <w:bookmarkStart w:id="11" w:name="_Toc13076"/>
      <w:bookmarkStart w:id="12" w:name="_Toc28359013"/>
      <w:bookmarkStart w:id="13" w:name="_Toc35393799"/>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35393806"/>
      <w:bookmarkStart w:id="15" w:name="_Toc25683"/>
      <w:bookmarkStart w:id="16" w:name="_Toc28359096"/>
      <w:bookmarkStart w:id="17" w:name="_Toc28359019"/>
      <w:bookmarkStart w:id="18" w:name="_Toc25314"/>
      <w:bookmarkStart w:id="19" w:name="_Toc286"/>
      <w:bookmarkStart w:id="20" w:name="_Toc35393637"/>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91"/>
      <w:bookmarkStart w:id="22" w:name="_Toc28359014"/>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28359015"/>
      <w:bookmarkStart w:id="24" w:name="_Toc17478"/>
      <w:bookmarkStart w:id="25" w:name="_Toc28359092"/>
      <w:bookmarkStart w:id="26" w:name="_Toc35393632"/>
      <w:bookmarkStart w:id="27" w:name="_Toc1597"/>
      <w:bookmarkStart w:id="28" w:name="_Toc35393801"/>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萍乡市创星工程咨询有限公司</w:t>
      </w:r>
      <w:r>
        <w:rPr>
          <w:rFonts w:hint="eastAsia" w:ascii="宋体" w:hAnsi="宋体" w:eastAsia="宋体" w:cs="宋体"/>
          <w:bCs w:val="0"/>
          <w:sz w:val="24"/>
          <w:szCs w:val="24"/>
          <w:lang w:val="en-US" w:eastAsia="zh-CN"/>
        </w:rPr>
        <w:t>（江西省萍乡市佳禾购物广场19栋201</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11</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17</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cs="宋体"/>
          <w:sz w:val="24"/>
          <w:szCs w:val="24"/>
          <w:highlight w:val="white"/>
          <w:lang w:val="en-US" w:eastAsia="zh-CN"/>
        </w:rPr>
        <w:t>11</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19</w:t>
      </w:r>
      <w:r>
        <w:rPr>
          <w:rFonts w:hint="eastAsia" w:ascii="宋体" w:hAnsi="宋体" w:eastAsia="宋体" w:cs="宋体"/>
          <w:sz w:val="24"/>
          <w:szCs w:val="24"/>
          <w:highlight w:val="white"/>
        </w:rPr>
        <w:t>日（上午9:00-下午17:00）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20"/>
      <w:bookmarkStart w:id="30" w:name="_Toc28359097"/>
      <w:bookmarkStart w:id="31" w:name="_Toc35393638"/>
      <w:bookmarkStart w:id="32" w:name="_Toc35393807"/>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5076"/>
      <w:bookmarkStart w:id="34" w:name="_Toc15785"/>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萍乡市创星工程咨询有限公司</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sz w:val="24"/>
          <w:szCs w:val="24"/>
          <w:u w:val="single"/>
        </w:rPr>
        <w:t>江西省萍乡市佳禾购物广场19栋201</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13807994887</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李招安</w:t>
      </w:r>
    </w:p>
    <w:p>
      <w:pPr>
        <w:spacing w:line="324" w:lineRule="exact"/>
        <w:ind w:firstLine="720" w:firstLineChars="300"/>
        <w:rPr>
          <w:rFonts w:hint="eastAsia" w:ascii="宋体" w:hAnsi="宋体" w:eastAsia="宋体" w:cs="宋体"/>
          <w:b w:val="0"/>
          <w:bCs w:val="0"/>
          <w:sz w:val="24"/>
          <w:highlight w:val="white"/>
          <w:lang w:val="en-US" w:eastAsia="zh-CN"/>
        </w:rPr>
      </w:pP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MzkwNzNjMDI3ZTMzMDI5OGZjNDk2YjRiYTNmMjIifQ=="/>
  </w:docVars>
  <w:rsids>
    <w:rsidRoot w:val="25B34F57"/>
    <w:rsid w:val="00EA3D5C"/>
    <w:rsid w:val="02537653"/>
    <w:rsid w:val="03D3538B"/>
    <w:rsid w:val="06984971"/>
    <w:rsid w:val="087127FE"/>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E352597"/>
    <w:rsid w:val="2F902658"/>
    <w:rsid w:val="31545345"/>
    <w:rsid w:val="35062596"/>
    <w:rsid w:val="35396A06"/>
    <w:rsid w:val="36BB42BC"/>
    <w:rsid w:val="3AE76951"/>
    <w:rsid w:val="3D853120"/>
    <w:rsid w:val="3DC83F50"/>
    <w:rsid w:val="3DF90A28"/>
    <w:rsid w:val="3F35201B"/>
    <w:rsid w:val="413D426F"/>
    <w:rsid w:val="42F661C1"/>
    <w:rsid w:val="439C049B"/>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31234F6"/>
    <w:rsid w:val="63A6200B"/>
    <w:rsid w:val="63D81F94"/>
    <w:rsid w:val="642563E7"/>
    <w:rsid w:val="663C15B4"/>
    <w:rsid w:val="677F377B"/>
    <w:rsid w:val="68E06882"/>
    <w:rsid w:val="68F84471"/>
    <w:rsid w:val="6B396041"/>
    <w:rsid w:val="6C52274B"/>
    <w:rsid w:val="6CF5518E"/>
    <w:rsid w:val="6D535020"/>
    <w:rsid w:val="6EF1104C"/>
    <w:rsid w:val="706C4BAD"/>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0</TotalTime>
  <ScaleCrop>false</ScaleCrop>
  <LinksUpToDate>false</LinksUpToDate>
  <CharactersWithSpaces>1577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李书情</cp:lastModifiedBy>
  <cp:lastPrinted>2024-04-08T01:14:00Z</cp:lastPrinted>
  <dcterms:modified xsi:type="dcterms:W3CDTF">2024-04-12T04:29:55Z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A1B1B89B136E4A9EBC520C767044972D_13</vt:lpwstr>
  </property>
</Properties>
</file>