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湘东区人文公墓建设项目（一期）-湘东镇片区劳务采购项目潜在投标人报名公告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35393629"/>
      <w:bookmarkStart w:id="1" w:name="_Toc28359012"/>
      <w:bookmarkStart w:id="2" w:name="_Toc35393798"/>
      <w:bookmarkStart w:id="3" w:name="_Toc5137"/>
      <w:bookmarkStart w:id="4" w:name="_Toc28359089"/>
      <w:bookmarkStart w:id="5" w:name="_Toc14910"/>
      <w:bookmarkStart w:id="6" w:name="_Toc16925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湘东区人文公墓建设项目（一期）-湘东镇片区劳务采购项目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中启信项目咨询有限公司报名，并于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2023年3月15日下午17:00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湘东区人文公墓建设项目（一期）-湘东镇片区劳务采购项目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350万元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350万元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劳务采购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4044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40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7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40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湘东区人文公</w:t>
            </w:r>
            <w:bookmarkStart w:id="35" w:name="_GoBack"/>
            <w:bookmarkEnd w:id="35"/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墓建设项目（一期）-湘东镇片区劳务采购项目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350万元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8359013"/>
      <w:bookmarkStart w:id="8" w:name="_Toc11895"/>
      <w:bookmarkStart w:id="9" w:name="_Toc13076"/>
      <w:bookmarkStart w:id="10" w:name="_Toc28359090"/>
      <w:bookmarkStart w:id="11" w:name="_Toc23209"/>
      <w:bookmarkStart w:id="12" w:name="_Toc35393630"/>
      <w:bookmarkStart w:id="13" w:name="_Toc35393799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35393806"/>
      <w:bookmarkStart w:id="15" w:name="_Toc35393637"/>
      <w:bookmarkStart w:id="16" w:name="_Toc25314"/>
      <w:bookmarkStart w:id="17" w:name="_Toc286"/>
      <w:bookmarkStart w:id="18" w:name="_Toc28359019"/>
      <w:bookmarkStart w:id="19" w:name="_Toc28359096"/>
      <w:bookmarkStart w:id="20" w:name="_Toc25683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28359092"/>
      <w:bookmarkStart w:id="24" w:name="_Toc28359015"/>
      <w:bookmarkStart w:id="25" w:name="_Toc17478"/>
      <w:bookmarkStart w:id="26" w:name="_Toc35393801"/>
      <w:bookmarkStart w:id="27" w:name="_Toc35393632"/>
      <w:bookmarkStart w:id="28" w:name="_Toc1597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中启信项目咨询有限公司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安源镇跃进村新苑小区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2023年3月13日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2023年3月15日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35393807"/>
      <w:bookmarkStart w:id="30" w:name="_Toc28359020"/>
      <w:bookmarkStart w:id="31" w:name="_Toc28359097"/>
      <w:bookmarkStart w:id="32" w:name="_Toc35393638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bookmarkEnd w:id="29"/>
    <w:bookmarkEnd w:id="30"/>
    <w:bookmarkEnd w:id="31"/>
    <w:bookmarkEnd w:id="32"/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中启信项目咨询有限公司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安源镇跃进村新苑小区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16679011007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兰云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137F71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E082FE0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40011E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2024-04-12T06:31:59Z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A1B1B89B136E4A9EBC520C767044972D_13</vt:lpwstr>
  </property>
</Properties>
</file>