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萍乡市湘东区滨河花园小区（一期）老旧小区改造项目四网合一专业工程采购项目潜在投标人报名公告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12"/>
      <w:bookmarkStart w:id="1" w:name="_Toc35393629"/>
      <w:bookmarkStart w:id="2" w:name="_Toc16925"/>
      <w:bookmarkStart w:id="3" w:name="_Toc28359089"/>
      <w:bookmarkStart w:id="4" w:name="_Toc35393798"/>
      <w:bookmarkStart w:id="5" w:name="_Toc14910"/>
      <w:bookmarkStart w:id="6" w:name="_Toc5137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萍乡市湘东区滨河花园小区（一期）老旧小区改造项目四网合一专业工程采购项目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2023年2月10日下午17:00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萍乡市湘东区滨河花园小区（一期）老旧小区改造项目四网合一专业工程采购项目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125万元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通信工程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811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萍乡市湘东区滨河花园小区（一期）老旧小区改造项目四网合一专业工程采购项目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3209"/>
      <w:bookmarkStart w:id="8" w:name="_Toc35393799"/>
      <w:bookmarkStart w:id="9" w:name="_Toc28359013"/>
      <w:bookmarkStart w:id="10" w:name="_Toc11895"/>
      <w:bookmarkStart w:id="11" w:name="_Toc28359090"/>
      <w:bookmarkStart w:id="12" w:name="_Toc13076"/>
      <w:bookmarkStart w:id="13" w:name="_Toc3539363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19"/>
      <w:bookmarkStart w:id="15" w:name="_Toc25683"/>
      <w:bookmarkStart w:id="16" w:name="_Toc35393637"/>
      <w:bookmarkStart w:id="17" w:name="_Toc35393806"/>
      <w:bookmarkStart w:id="18" w:name="_Toc286"/>
      <w:bookmarkStart w:id="19" w:name="_Toc25314"/>
      <w:bookmarkStart w:id="20" w:name="_Toc2835909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28359092"/>
      <w:bookmarkStart w:id="25" w:name="_Toc35393801"/>
      <w:bookmarkStart w:id="26" w:name="_Toc1597"/>
      <w:bookmarkStart w:id="27" w:name="_Toc28359015"/>
      <w:bookmarkStart w:id="28" w:name="_Toc3539363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2023年2月10日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807"/>
      <w:bookmarkStart w:id="30" w:name="_Toc28359097"/>
      <w:bookmarkStart w:id="31" w:name="_Toc28359020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江西省萍乡市安源区安源镇十里村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  <w:bookmarkStart w:id="35" w:name="_GoBack"/>
      <w:bookmarkEnd w:id="35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B025B50"/>
    <w:rsid w:val="7C2A6D06"/>
    <w:rsid w:val="7C4339B0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2024-04-12T06:53:13Z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