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云程花园土石方工程机械租赁服务项目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bookmarkStart w:id="0" w:name="_Toc35393629"/>
      <w:bookmarkStart w:id="1" w:name="_Toc14910"/>
      <w:bookmarkStart w:id="2" w:name="_Toc5137"/>
      <w:bookmarkStart w:id="3" w:name="_Toc28359089"/>
      <w:bookmarkStart w:id="4" w:name="_Toc16925"/>
      <w:bookmarkStart w:id="5" w:name="_Toc28359012"/>
      <w:bookmarkStart w:id="6" w:name="_Toc35393798"/>
      <w:r>
        <w:rPr>
          <w:rFonts w:hint="eastAsia" w:ascii="宋体" w:hAnsi="宋体" w:eastAsia="宋体" w:cs="宋体"/>
          <w:color w:val="auto"/>
          <w:sz w:val="24"/>
          <w:highlight w:val="none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  <w:u w:val="single"/>
          <w:lang w:eastAsia="zh-CN"/>
        </w:rPr>
        <w:t>云程花园土石方工程机械租赁服务项目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招标的潜在投标人应在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2020年7月23日下午17</w:t>
      </w:r>
      <w:bookmarkStart w:id="33" w:name="_GoBack"/>
      <w:bookmarkEnd w:id="33"/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:00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前递交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文件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。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云程花园土石方工程机械租赁服务项目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预算金额：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876288.66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最高限价：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876288.66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机械租赁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云程花园土石方工程机械租赁服务项目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876288.66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bookmarkStart w:id="7" w:name="_Toc35393630"/>
      <w:bookmarkStart w:id="8" w:name="_Toc28359090"/>
      <w:bookmarkStart w:id="9" w:name="_Toc28359013"/>
      <w:bookmarkStart w:id="10" w:name="_Toc35393799"/>
      <w:bookmarkStart w:id="11" w:name="_Toc23209"/>
      <w:bookmarkStart w:id="12" w:name="_Toc13076"/>
      <w:bookmarkStart w:id="13" w:name="_Toc11895"/>
      <w:bookmarkStart w:id="14" w:name="_Toc35393806"/>
      <w:bookmarkStart w:id="15" w:name="_Toc35393637"/>
      <w:bookmarkStart w:id="16" w:name="_Toc25314"/>
      <w:bookmarkStart w:id="17" w:name="_Toc286"/>
      <w:bookmarkStart w:id="18" w:name="_Toc25683"/>
      <w:bookmarkStart w:id="19" w:name="_Toc28359096"/>
      <w:bookmarkStart w:id="20" w:name="_Toc28359019"/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具有独立承担民事责任的能力；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提供营业执照复印件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业绩（提供合同或中标通知书）（如有）；</w:t>
      </w:r>
    </w:p>
    <w:p>
      <w:pPr>
        <w:spacing w:line="233" w:lineRule="auto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本项目不接受联合体投标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三、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21" w:name="_Toc28359015"/>
      <w:bookmarkStart w:id="22" w:name="_Toc1597"/>
      <w:bookmarkStart w:id="23" w:name="_Toc28359092"/>
      <w:bookmarkStart w:id="24" w:name="_Toc35393632"/>
      <w:bookmarkStart w:id="25" w:name="_Toc35393801"/>
      <w:bookmarkStart w:id="26" w:name="_Toc17478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潜在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应携带授权委托书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身份证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复印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申请人的资格要求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现场报名。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日至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日（上午9:00-下午17:00）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四、资格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本次资格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采用合格制。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单位参加采购活动。</w:t>
      </w:r>
    </w:p>
    <w:bookmarkEnd w:id="21"/>
    <w:bookmarkEnd w:id="22"/>
    <w:bookmarkEnd w:id="23"/>
    <w:bookmarkEnd w:id="24"/>
    <w:bookmarkEnd w:id="25"/>
    <w:bookmarkEnd w:id="26"/>
    <w:p>
      <w:pPr>
        <w:spacing w:line="228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    址：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bookmarkStart w:id="27" w:name="_Toc35393807"/>
      <w:bookmarkStart w:id="28" w:name="_Toc35393638"/>
      <w:bookmarkStart w:id="29" w:name="_Toc28359020"/>
      <w:bookmarkStart w:id="30" w:name="_Toc28359097"/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bookmarkStart w:id="31" w:name="_Toc15785"/>
      <w:bookmarkStart w:id="32" w:name="_Toc5076"/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2.采购代理机构信息</w:t>
      </w:r>
      <w:bookmarkEnd w:id="27"/>
      <w:bookmarkEnd w:id="28"/>
      <w:bookmarkEnd w:id="29"/>
      <w:bookmarkEnd w:id="30"/>
      <w:bookmarkEnd w:id="31"/>
      <w:bookmarkEnd w:id="32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　　址：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王强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6F5CE3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06E4AC9"/>
    <w:rsid w:val="31545345"/>
    <w:rsid w:val="33626EDD"/>
    <w:rsid w:val="35062596"/>
    <w:rsid w:val="35396A06"/>
    <w:rsid w:val="36BB42BC"/>
    <w:rsid w:val="3A7A480C"/>
    <w:rsid w:val="3AE76951"/>
    <w:rsid w:val="3DC83F50"/>
    <w:rsid w:val="3DF90A28"/>
    <w:rsid w:val="3DF93A64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6223744"/>
    <w:rsid w:val="56C105BC"/>
    <w:rsid w:val="574452C1"/>
    <w:rsid w:val="575B4C17"/>
    <w:rsid w:val="59DC3467"/>
    <w:rsid w:val="5BE93CEC"/>
    <w:rsid w:val="5EB47D84"/>
    <w:rsid w:val="61433E58"/>
    <w:rsid w:val="63102F17"/>
    <w:rsid w:val="631234F6"/>
    <w:rsid w:val="636E32B1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6E7513D"/>
    <w:rsid w:val="776A456E"/>
    <w:rsid w:val="77B1211A"/>
    <w:rsid w:val="79E215DD"/>
    <w:rsid w:val="7C2A6D06"/>
    <w:rsid w:val="7C7158DD"/>
    <w:rsid w:val="7D1F3C17"/>
    <w:rsid w:val="7D3B30C9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2024-04-11T07:32:00Z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78C2507E6E1740C1B38EEA7C04F47796_13</vt:lpwstr>
  </property>
</Properties>
</file>