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萍乡市湘东区“一河两岸”文化旅游带（一期）项目-数智江口元宇宙项目数字孪生互动场景建设项目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35393798"/>
      <w:bookmarkStart w:id="1" w:name="_Toc28359012"/>
      <w:bookmarkStart w:id="2" w:name="_Toc14910"/>
      <w:bookmarkStart w:id="3" w:name="_Toc28359089"/>
      <w:bookmarkStart w:id="4" w:name="_Toc35393629"/>
      <w:bookmarkStart w:id="5" w:name="_Toc5137"/>
      <w:bookmarkStart w:id="6" w:name="_Toc16925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萍乡市湘东区“一河两岸”文化旅游带（一期）项目-数智江口元宇宙项目数字孪生互动场景建设项目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欣融工程造价咨询集团有限公司报名，并于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2023年5月16日下午17:00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萍乡市湘东区“一河两岸”文化旅游带（一期）项目-数智江口元宇宙项目数字孪生互动场景建设项目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80万元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80万元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采购需求：数智江口元宇宙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萍乡市湘东区“一河两岸”文化旅游带（一期）项目-数智江口元宇宙项目数字孪生互动场景建设项目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80万元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35393799"/>
      <w:bookmarkStart w:id="8" w:name="_Toc28359013"/>
      <w:bookmarkStart w:id="9" w:name="_Toc23209"/>
      <w:bookmarkStart w:id="10" w:name="_Toc13076"/>
      <w:bookmarkStart w:id="11" w:name="_Toc35393630"/>
      <w:bookmarkStart w:id="12" w:name="_Toc11895"/>
      <w:bookmarkStart w:id="13" w:name="_Toc28359090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5683"/>
      <w:bookmarkStart w:id="15" w:name="_Toc286"/>
      <w:bookmarkStart w:id="16" w:name="_Toc28359019"/>
      <w:bookmarkStart w:id="17" w:name="_Toc25314"/>
      <w:bookmarkStart w:id="18" w:name="_Toc35393806"/>
      <w:bookmarkStart w:id="19" w:name="_Toc28359096"/>
      <w:bookmarkStart w:id="20" w:name="_Toc35393637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14"/>
      <w:bookmarkStart w:id="22" w:name="_Toc28359091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江西嘉祥水利工程有限公司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28359015"/>
      <w:bookmarkStart w:id="24" w:name="_Toc17478"/>
      <w:bookmarkStart w:id="25" w:name="_Toc28359092"/>
      <w:bookmarkStart w:id="26" w:name="_Toc1597"/>
      <w:bookmarkStart w:id="27" w:name="_Toc35393632"/>
      <w:bookmarkStart w:id="28" w:name="_Toc35393801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欣融工程造价咨询集团有限公司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江西省萍乡市安源区安源镇十里村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bookmarkStart w:id="35" w:name="_GoBack"/>
      <w:bookmarkEnd w:id="35"/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16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江西嘉祥水利工程有限公司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35393807"/>
      <w:bookmarkStart w:id="30" w:name="_Toc35393638"/>
      <w:bookmarkStart w:id="31" w:name="_Toc28359097"/>
      <w:bookmarkStart w:id="32" w:name="_Toc28359020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15785"/>
      <w:bookmarkStart w:id="34" w:name="_Toc5076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欣融工程造价咨询集团有限公司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u w:val="single"/>
          <w:lang w:val="en-US" w:eastAsia="zh-CN"/>
        </w:rPr>
        <w:t>江西省萍乡市安源区安源镇十里村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end"/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18620628431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欧阳</w:t>
      </w: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A4A74B0"/>
    <w:rsid w:val="4E770B58"/>
    <w:rsid w:val="4EAF5702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6F6F6731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226C66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2024-04-11T10:33:25Z</cp:lastPrinted>
  <dcterms:modified xsi:type="dcterms:W3CDTF">2024-04-11T10:33:27Z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A1B1B89B136E4A9EBC520C767044972D_13</vt:lpwstr>
  </property>
</Properties>
</file>