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东桥镇中学构筑物装修及配套附属工程（配电房及电路改造）潜在投标人报名公告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28359012"/>
      <w:bookmarkStart w:id="2" w:name="_Toc35393629"/>
      <w:bookmarkStart w:id="3" w:name="_Toc5137"/>
      <w:bookmarkStart w:id="4" w:name="_Toc35393798"/>
      <w:bookmarkStart w:id="5" w:name="_Toc16925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东桥镇中学构筑物装修及配套附属工程（配电房及电路改造）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2023年7月16日下午17:00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东桥镇中学构筑物装修及配套附属工程（配电房及电路改造）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约100万元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约100万元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配电专业工程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东桥镇中学构筑物装修及配套附属工程（配电房及电路改造）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约100万元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28359013"/>
      <w:bookmarkStart w:id="9" w:name="_Toc13076"/>
      <w:bookmarkStart w:id="10" w:name="_Toc23209"/>
      <w:bookmarkStart w:id="11" w:name="_Toc11895"/>
      <w:bookmarkStart w:id="12" w:name="_Toc28359090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683"/>
      <w:bookmarkStart w:id="15" w:name="_Toc28359096"/>
      <w:bookmarkStart w:id="16" w:name="_Toc25314"/>
      <w:bookmarkStart w:id="17" w:name="_Toc35393806"/>
      <w:bookmarkStart w:id="18" w:name="_Toc286"/>
      <w:bookmarkStart w:id="19" w:name="_Toc28359019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35393632"/>
      <w:bookmarkStart w:id="25" w:name="_Toc35393801"/>
      <w:bookmarkStart w:id="26" w:name="_Toc17478"/>
      <w:bookmarkStart w:id="27" w:name="_Toc1597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638"/>
      <w:bookmarkStart w:id="31" w:name="_Toc35393807"/>
      <w:bookmarkStart w:id="32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8A206A4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48E272B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2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2024-04-11T09:34:13Z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