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东桥镇中学构筑物装修及配套附属工程——4号楼5号楼建筑材料采购项目潜在投标人报名公告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89"/>
      <w:bookmarkStart w:id="1" w:name="_Toc28359012"/>
      <w:bookmarkStart w:id="2" w:name="_Toc5137"/>
      <w:bookmarkStart w:id="3" w:name="_Toc16925"/>
      <w:bookmarkStart w:id="4" w:name="_Toc35393629"/>
      <w:bookmarkStart w:id="5" w:name="_Toc35393798"/>
      <w:bookmarkStart w:id="6" w:name="_Toc14910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东桥镇中学构筑物装修及配套附属工程——4号楼5号楼建筑材料采购项目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2023年5月21日下午17:00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东桥镇中学构筑物装修及配套附属工程——4号楼5号楼建筑材料采购项目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约100万元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约100万元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装修装饰材料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东桥镇中学构筑物装修及配套附属工程——4号楼5号楼建筑材料采购项目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约100万元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23209"/>
      <w:bookmarkStart w:id="9" w:name="_Toc28359013"/>
      <w:bookmarkStart w:id="10" w:name="_Toc11895"/>
      <w:bookmarkStart w:id="11" w:name="_Toc13076"/>
      <w:bookmarkStart w:id="12" w:name="_Toc28359090"/>
      <w:bookmarkStart w:id="13" w:name="_Toc3539363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286"/>
      <w:bookmarkStart w:id="16" w:name="_Toc35393637"/>
      <w:bookmarkStart w:id="17" w:name="_Toc28359096"/>
      <w:bookmarkStart w:id="18" w:name="_Toc25314"/>
      <w:bookmarkStart w:id="19" w:name="_Toc35393806"/>
      <w:bookmarkStart w:id="20" w:name="_Toc25683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35393801"/>
      <w:bookmarkStart w:id="25" w:name="_Toc28359015"/>
      <w:bookmarkStart w:id="26" w:name="_Toc28359092"/>
      <w:bookmarkStart w:id="27" w:name="_Toc1597"/>
      <w:bookmarkStart w:id="28" w:name="_Toc3539363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</w:rPr>
        <w:t>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638"/>
      <w:bookmarkStart w:id="30" w:name="_Toc28359020"/>
      <w:bookmarkStart w:id="31" w:name="_Toc35393807"/>
      <w:bookmarkStart w:id="32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  <w:bookmarkStart w:id="35" w:name="_GoBack"/>
      <w:bookmarkEnd w:id="35"/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2952DEC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0D303B0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9216475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2024-04-11T08:03:17Z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