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萍乡市湘东区“一河两岸”文化旅游带（一期）项目--烟雨江口艺术美村建设项目软装材料采购项目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16925"/>
      <w:bookmarkStart w:id="2" w:name="_Toc5137"/>
      <w:bookmarkStart w:id="3" w:name="_Toc35393629"/>
      <w:bookmarkStart w:id="4" w:name="_Toc28359089"/>
      <w:bookmarkStart w:id="5" w:name="_Toc28359012"/>
      <w:bookmarkStart w:id="6" w:name="_Toc35393798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萍乡市湘东区“一河两岸”文化旅游带（一期）项目--烟雨江口艺术美村建设项目软装材料采购项目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2023年5月16日下午17:00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萍乡市湘东区“一河两岸”文化旅游带（一期）项目--烟雨江口艺术美村建设项目软装材料采购项目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软装材料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萍乡市湘东区“一河两岸”文化旅游带（一期）项目--烟雨江口艺术美村建设项目软装材料采购项目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13076"/>
      <w:bookmarkStart w:id="9" w:name="_Toc28359013"/>
      <w:bookmarkStart w:id="10" w:name="_Toc23209"/>
      <w:bookmarkStart w:id="11" w:name="_Toc28359090"/>
      <w:bookmarkStart w:id="12" w:name="_Toc35393799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96"/>
      <w:bookmarkStart w:id="15" w:name="_Toc25314"/>
      <w:bookmarkStart w:id="16" w:name="_Toc35393637"/>
      <w:bookmarkStart w:id="17" w:name="_Toc286"/>
      <w:bookmarkStart w:id="18" w:name="_Toc28359019"/>
      <w:bookmarkStart w:id="19" w:name="_Toc3539380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28359092"/>
      <w:bookmarkStart w:id="25" w:name="_Toc35393801"/>
      <w:bookmarkStart w:id="26" w:name="_Toc17478"/>
      <w:bookmarkStart w:id="27" w:name="_Toc35393632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28359097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13E3B9B"/>
    <w:rsid w:val="014E4863"/>
    <w:rsid w:val="02537653"/>
    <w:rsid w:val="03D3538B"/>
    <w:rsid w:val="05AA6D6C"/>
    <w:rsid w:val="06984971"/>
    <w:rsid w:val="087127FE"/>
    <w:rsid w:val="09C32767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2024-04-11T10:33:41Z</cp:lastPrinted>
  <dcterms:modified xsi:type="dcterms:W3CDTF">2024-04-11T10:33:42Z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