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东桥镇中学构筑物装修及配套附属工程——1号楼劳务采购项目潜在投标人报名公告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14910"/>
      <w:bookmarkStart w:id="1" w:name="_Toc5137"/>
      <w:bookmarkStart w:id="2" w:name="_Toc28359012"/>
      <w:bookmarkStart w:id="3" w:name="_Toc16925"/>
      <w:bookmarkStart w:id="4" w:name="_Toc28359089"/>
      <w:bookmarkStart w:id="5" w:name="_Toc35393798"/>
      <w:bookmarkStart w:id="6" w:name="_Toc35393629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东桥镇中学构筑物装修及配套附属工程——1号楼劳务采购项目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萍乡市创星工程咨询有限公司报名，并于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2023年5月7日下午17:00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东桥镇中学构筑物装修及配套附属工程——1号楼劳务采购项目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约400万元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约400万元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劳务采购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3770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东桥镇中学构筑物装修及配套附属工程——1号楼劳务采购项目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约400万元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13076"/>
      <w:bookmarkStart w:id="8" w:name="_Toc11895"/>
      <w:bookmarkStart w:id="9" w:name="_Toc28359013"/>
      <w:bookmarkStart w:id="10" w:name="_Toc28359090"/>
      <w:bookmarkStart w:id="11" w:name="_Toc35393799"/>
      <w:bookmarkStart w:id="12" w:name="_Toc23209"/>
      <w:bookmarkStart w:id="13" w:name="_Toc35393630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35393806"/>
      <w:bookmarkStart w:id="15" w:name="_Toc28359096"/>
      <w:bookmarkStart w:id="16" w:name="_Toc25314"/>
      <w:bookmarkStart w:id="17" w:name="_Toc25683"/>
      <w:bookmarkStart w:id="18" w:name="_Toc286"/>
      <w:bookmarkStart w:id="19" w:name="_Toc28359019"/>
      <w:bookmarkStart w:id="20" w:name="_Toc35393637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91"/>
      <w:bookmarkStart w:id="22" w:name="_Toc28359014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江西嘉祥水利工程有限公司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35393801"/>
      <w:bookmarkStart w:id="24" w:name="_Toc28359092"/>
      <w:bookmarkStart w:id="25" w:name="_Toc1597"/>
      <w:bookmarkStart w:id="26" w:name="_Toc17478"/>
      <w:bookmarkStart w:id="27" w:name="_Toc35393632"/>
      <w:bookmarkStart w:id="28" w:name="_Toc28359015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</w:t>
      </w:r>
      <w:bookmarkStart w:id="35" w:name="_GoBack"/>
      <w:bookmarkEnd w:id="35"/>
      <w:r>
        <w:rPr>
          <w:rFonts w:hint="eastAsia" w:ascii="宋体" w:hAnsi="宋体" w:eastAsia="宋体" w:cs="宋体"/>
          <w:bCs w:val="0"/>
          <w:sz w:val="24"/>
          <w:szCs w:val="24"/>
        </w:rPr>
        <w:t>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萍乡市创星工程咨询有限公司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（江西省萍乡市佳禾购物广场19栋201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江西嘉祥水利工程有限公司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20"/>
      <w:bookmarkStart w:id="30" w:name="_Toc28359097"/>
      <w:bookmarkStart w:id="31" w:name="_Toc35393807"/>
      <w:bookmarkStart w:id="32" w:name="_Toc35393638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15785"/>
      <w:bookmarkStart w:id="34" w:name="_Toc5076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萍乡市创星工程咨询有限公司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>江西省萍乡市佳禾购物广场19栋201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13807994887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李招安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BD34A4"/>
    <w:rsid w:val="16F94C48"/>
    <w:rsid w:val="176C7DDC"/>
    <w:rsid w:val="18280438"/>
    <w:rsid w:val="19AE35ED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3F5C54AA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2B08B3"/>
    <w:rsid w:val="68E06882"/>
    <w:rsid w:val="68F84471"/>
    <w:rsid w:val="69F542C3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2024-04-11T07:46:21Z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A1B1B89B136E4A9EBC520C767044972D_13</vt:lpwstr>
  </property>
</Properties>
</file>