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湘东区新品种展示扩展提升工程劳务采购项目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28359089"/>
      <w:bookmarkStart w:id="2" w:name="_Toc28359012"/>
      <w:bookmarkStart w:id="3" w:name="_Toc14910"/>
      <w:bookmarkStart w:id="4" w:name="_Toc5137"/>
      <w:bookmarkStart w:id="5" w:name="_Toc16925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湘东区新品种展示扩展提升工程劳务采购项目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2023年5月3日下午17:00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湘东区新品种展示扩展提升工程劳务采购项目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湘东区新品种展示扩展提升工程劳务采购项目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35393799"/>
      <w:bookmarkStart w:id="9" w:name="_Toc28359090"/>
      <w:bookmarkStart w:id="10" w:name="_Toc13076"/>
      <w:bookmarkStart w:id="11" w:name="_Toc35393630"/>
      <w:bookmarkStart w:id="12" w:name="_Toc11895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6"/>
      <w:bookmarkStart w:id="16" w:name="_Toc28359019"/>
      <w:bookmarkStart w:id="17" w:name="_Toc25314"/>
      <w:bookmarkStart w:id="18" w:name="_Toc28359096"/>
      <w:bookmarkStart w:id="19" w:name="_Toc35393637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17478"/>
      <w:bookmarkStart w:id="25" w:name="_Toc35393632"/>
      <w:bookmarkStart w:id="26" w:name="_Toc28359015"/>
      <w:bookmarkStart w:id="27" w:name="_Toc1597"/>
      <w:bookmarkStart w:id="28" w:name="_Toc2835909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</w:t>
      </w:r>
      <w:bookmarkStart w:id="35" w:name="_GoBack"/>
      <w:bookmarkEnd w:id="35"/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1FF52D5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CE9157C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A297830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