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35393798"/>
      <w:bookmarkStart w:id="2" w:name="_Toc28359012"/>
      <w:bookmarkStart w:id="3" w:name="_Toc5137"/>
      <w:bookmarkStart w:id="4" w:name="_Toc28359089"/>
      <w:bookmarkStart w:id="5" w:name="_Toc35393629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2023年4月29日下午17:00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125万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125万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塑木栈道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35393630"/>
      <w:bookmarkStart w:id="9" w:name="_Toc23209"/>
      <w:bookmarkStart w:id="10" w:name="_Toc28359090"/>
      <w:bookmarkStart w:id="11" w:name="_Toc11895"/>
      <w:bookmarkStart w:id="12" w:name="_Toc13076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6"/>
      <w:bookmarkStart w:id="15" w:name="_Toc35393806"/>
      <w:bookmarkStart w:id="16" w:name="_Toc28359096"/>
      <w:bookmarkStart w:id="17" w:name="_Toc28359019"/>
      <w:bookmarkStart w:id="18" w:name="_Toc25683"/>
      <w:bookmarkStart w:id="19" w:name="_Toc25314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35393801"/>
      <w:bookmarkStart w:id="25" w:name="_Toc1597"/>
      <w:bookmarkStart w:id="26" w:name="_Toc17478"/>
      <w:bookmarkStart w:id="27" w:name="_Toc28359015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  <w:bookmarkStart w:id="35" w:name="_GoBack"/>
      <w:bookmarkEnd w:id="35"/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28359020"/>
      <w:bookmarkStart w:id="31" w:name="_Toc35393638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1B9412A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247945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41EA5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6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