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萍乡市湘东区“一河两岸”文化旅游带（一期）项目--烟雨江口艺术美村建设项目会客厅地块劳务采购项目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35393798"/>
      <w:bookmarkStart w:id="2" w:name="_Toc5137"/>
      <w:bookmarkStart w:id="3" w:name="_Toc28359089"/>
      <w:bookmarkStart w:id="4" w:name="_Toc35393629"/>
      <w:bookmarkStart w:id="5" w:name="_Toc28359012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萍乡市湘东区“一河两岸”文化旅游带（一期）项目--烟雨江口艺术美村建设项目会客厅地块劳务采购项目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2023年4月14日下午17:00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萍乡市湘东区“一河两岸”文化旅游带（一期）项目--烟雨江口艺术美村建设项目会客厅地块劳务采购项目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65万元</w:t>
      </w:r>
    </w:p>
    <w:p>
      <w:pPr>
        <w:ind w:firstLine="480" w:firstLineChars="200"/>
        <w:rPr>
          <w:rFonts w:hint="eastAsia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</w:t>
      </w:r>
      <w:bookmarkStart w:id="35" w:name="_GoBack"/>
      <w:bookmarkEnd w:id="35"/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萍乡市湘东区“一河两岸”文化旅游带（一期）项目--烟雨江口艺术美村建设项目会客厅地块劳务采购项目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35393630"/>
      <w:bookmarkStart w:id="9" w:name="_Toc23209"/>
      <w:bookmarkStart w:id="10" w:name="_Toc11895"/>
      <w:bookmarkStart w:id="11" w:name="_Toc28359090"/>
      <w:bookmarkStart w:id="12" w:name="_Toc13076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35393637"/>
      <w:bookmarkStart w:id="16" w:name="_Toc28359019"/>
      <w:bookmarkStart w:id="17" w:name="_Toc35393806"/>
      <w:bookmarkStart w:id="18" w:name="_Toc286"/>
      <w:bookmarkStart w:id="19" w:name="_Toc25314"/>
      <w:bookmarkStart w:id="20" w:name="_Toc2835909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35393632"/>
      <w:bookmarkStart w:id="25" w:name="_Toc28359015"/>
      <w:bookmarkStart w:id="26" w:name="_Toc35393801"/>
      <w:bookmarkStart w:id="27" w:name="_Toc1597"/>
      <w:bookmarkStart w:id="28" w:name="_Toc17478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28359020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416389F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380235E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745081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2024-04-11T01:34:34Z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