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萍乡市湘东区“一河两岸”文化旅游带（一期）项目--烟雨江口艺术美村建设项目广告装饰采购项目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35393798"/>
      <w:bookmarkStart w:id="1" w:name="_Toc28359012"/>
      <w:bookmarkStart w:id="2" w:name="_Toc16925"/>
      <w:bookmarkStart w:id="3" w:name="_Toc5137"/>
      <w:bookmarkStart w:id="4" w:name="_Toc28359089"/>
      <w:bookmarkStart w:id="5" w:name="_Toc14910"/>
      <w:bookmarkStart w:id="6" w:name="_Toc3539362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萍乡市湘东区“一河两岸”文化旅游带（一期）项目--烟雨江口艺术美村建设项目广告装饰采购项目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2023年3月6日下午17:00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萍乡市湘东区“一河两岸”文化旅游带（一期）项目--烟雨江口艺术美村建设项目广告装饰采购项目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170万元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170万元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广告装饰</w:t>
      </w:r>
      <w:bookmarkStart w:id="35" w:name="_GoBack"/>
      <w:bookmarkEnd w:id="35"/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萍乡市湘东区“一河两岸”文化旅游带（一期）项目--烟雨江口艺术美村建设项目广告装饰采购项目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170万元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8359090"/>
      <w:bookmarkStart w:id="8" w:name="_Toc11895"/>
      <w:bookmarkStart w:id="9" w:name="_Toc13076"/>
      <w:bookmarkStart w:id="10" w:name="_Toc35393630"/>
      <w:bookmarkStart w:id="11" w:name="_Toc28359013"/>
      <w:bookmarkStart w:id="12" w:name="_Toc23209"/>
      <w:bookmarkStart w:id="13" w:name="_Toc35393799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35393637"/>
      <w:bookmarkStart w:id="15" w:name="_Toc25314"/>
      <w:bookmarkStart w:id="16" w:name="_Toc286"/>
      <w:bookmarkStart w:id="17" w:name="_Toc35393806"/>
      <w:bookmarkStart w:id="18" w:name="_Toc28359019"/>
      <w:bookmarkStart w:id="19" w:name="_Toc28359096"/>
      <w:bookmarkStart w:id="20" w:name="_Toc25683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7478"/>
      <w:bookmarkStart w:id="24" w:name="_Toc28359015"/>
      <w:bookmarkStart w:id="25" w:name="_Toc35393801"/>
      <w:bookmarkStart w:id="26" w:name="_Toc28359092"/>
      <w:bookmarkStart w:id="27" w:name="_Toc1597"/>
      <w:bookmarkStart w:id="28" w:name="_Toc35393632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28359097"/>
      <w:bookmarkStart w:id="31" w:name="_Toc35393638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294382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2F9C56A9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1FB6969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2024-04-11T01:29:23Z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