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萍乡市湘东区“一河两岸”文化旅游带（一期）项目--烟雨江口艺术美村建设项目会客厅地块材料采购项目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6925"/>
      <w:bookmarkStart w:id="1" w:name="_Toc5137"/>
      <w:bookmarkStart w:id="2" w:name="_Toc35393798"/>
      <w:bookmarkStart w:id="3" w:name="_Toc28359089"/>
      <w:bookmarkStart w:id="4" w:name="_Toc28359012"/>
      <w:bookmarkStart w:id="5" w:name="_Toc35393629"/>
      <w:bookmarkStart w:id="6" w:name="_Toc14910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萍乡市湘东区“一河两岸”文化旅游带（一期）项目--烟雨江口艺术美村建设项目会客厅地块材料采购项目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2023年3月6日下午17:00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萍乡市湘东区“一河两岸”文化旅游带（一期）项目--烟雨江口艺术美村建设项目会客厅地块材料采购项目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80万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80万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建筑材料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萍乡市湘东区“一河两岸”文化旅游带（一期）项目--烟雨江口艺术美村建设项目会客厅地块材料采购项目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90"/>
      <w:bookmarkStart w:id="8" w:name="_Toc11895"/>
      <w:bookmarkStart w:id="9" w:name="_Toc35393630"/>
      <w:bookmarkStart w:id="10" w:name="_Toc35393799"/>
      <w:bookmarkStart w:id="11" w:name="_Toc13076"/>
      <w:bookmarkStart w:id="12" w:name="_Toc28359013"/>
      <w:bookmarkStart w:id="13" w:name="_Toc2320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19"/>
      <w:bookmarkStart w:id="15" w:name="_Toc28359096"/>
      <w:bookmarkStart w:id="16" w:name="_Toc25683"/>
      <w:bookmarkStart w:id="17" w:name="_Toc35393806"/>
      <w:bookmarkStart w:id="18" w:name="_Toc25314"/>
      <w:bookmarkStart w:id="19" w:name="_Toc286"/>
      <w:bookmarkStart w:id="20" w:name="_Toc35393637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632"/>
      <w:bookmarkStart w:id="24" w:name="_Toc1597"/>
      <w:bookmarkStart w:id="25" w:name="_Toc28359092"/>
      <w:bookmarkStart w:id="26" w:name="_Toc35393801"/>
      <w:bookmarkStart w:id="27" w:name="_Toc17478"/>
      <w:bookmarkStart w:id="28" w:name="_Toc28359015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35393638"/>
      <w:bookmarkStart w:id="30" w:name="_Toc35393807"/>
      <w:bookmarkStart w:id="31" w:name="_Toc28359097"/>
      <w:bookmarkStart w:id="32" w:name="_Toc28359020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  <w:bookmarkStart w:id="35" w:name="_GoBack"/>
      <w:bookmarkEnd w:id="35"/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1181B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2C1222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2024-04-11T01:24:44Z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